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/>
  <w:body>
    <w:p w:rsidR="007D3DC2" w:rsidRPr="005C3D2A" w:rsidRDefault="00B611DE" w:rsidP="004E0607">
      <w:pPr>
        <w:pStyle w:val="Otsikko"/>
        <w:jc w:val="center"/>
        <w:rPr>
          <w:rFonts w:ascii="Goudy Old Style" w:hAnsi="Goudy Old Style"/>
          <w:lang w:val="it-IT"/>
        </w:rPr>
      </w:pPr>
      <w:r w:rsidRPr="005C3D2A">
        <w:rPr>
          <w:rFonts w:ascii="Goudy Old Style" w:hAnsi="Goudy Old Style" w:cs="Times New Roman"/>
          <w:color w:val="FFFFFF" w:themeColor="background1"/>
          <w:sz w:val="144"/>
          <w:szCs w:val="144"/>
          <w:lang w:val="it-IT"/>
        </w:rPr>
        <w:t>J. S. Bach</w:t>
      </w:r>
    </w:p>
    <w:p w:rsidR="00D17DAA" w:rsidRPr="00B611DE" w:rsidRDefault="00D17DAA" w:rsidP="004E0607">
      <w:pPr>
        <w:jc w:val="center"/>
        <w:rPr>
          <w:rFonts w:ascii="Goudy Old Style" w:hAnsi="Goudy Old Style" w:cs="Times New Roman"/>
          <w:i/>
          <w:color w:val="FFFFFF" w:themeColor="background1"/>
          <w:sz w:val="56"/>
          <w:szCs w:val="56"/>
          <w:lang w:val="it-IT"/>
        </w:rPr>
      </w:pPr>
      <w:r w:rsidRPr="00B611DE">
        <w:rPr>
          <w:rFonts w:ascii="Goudy Old Style" w:hAnsi="Goudy Old Style" w:cs="Times New Roman"/>
          <w:color w:val="FFFFFF" w:themeColor="background1"/>
          <w:sz w:val="56"/>
          <w:szCs w:val="56"/>
          <w:lang w:val="it-IT"/>
        </w:rPr>
        <w:t>Five cello suite, BWV 1007-101</w:t>
      </w:r>
      <w:r w:rsidR="004D09EE" w:rsidRPr="00B611DE">
        <w:rPr>
          <w:rFonts w:ascii="Goudy Old Style" w:hAnsi="Goudy Old Style" w:cs="Times New Roman"/>
          <w:color w:val="FFFFFF" w:themeColor="background1"/>
          <w:sz w:val="56"/>
          <w:szCs w:val="56"/>
          <w:lang w:val="it-IT"/>
        </w:rPr>
        <w:t>1</w:t>
      </w:r>
    </w:p>
    <w:p w:rsidR="00F80F1F" w:rsidRDefault="00982955" w:rsidP="004E0607">
      <w:pPr>
        <w:jc w:val="center"/>
        <w:rPr>
          <w:rFonts w:ascii="Times New Roman" w:hAnsi="Times New Roman" w:cs="Times New Roman"/>
          <w:color w:val="FFFFFF" w:themeColor="background1"/>
          <w:sz w:val="56"/>
          <w:szCs w:val="56"/>
          <w:lang w:val="it-IT"/>
        </w:rPr>
      </w:pPr>
      <w:r w:rsidRPr="00B611DE">
        <w:rPr>
          <w:rFonts w:ascii="Goudy Old Style" w:hAnsi="Goudy Old Style" w:cs="Times New Roman"/>
          <w:color w:val="FFFFFF" w:themeColor="background1"/>
          <w:sz w:val="56"/>
          <w:szCs w:val="56"/>
          <w:lang w:val="it-IT"/>
        </w:rPr>
        <w:t>adap</w:t>
      </w:r>
      <w:r w:rsidR="00D17DAA" w:rsidRPr="00B611DE">
        <w:rPr>
          <w:rFonts w:ascii="Goudy Old Style" w:hAnsi="Goudy Old Style" w:cs="Times New Roman"/>
          <w:color w:val="FFFFFF" w:themeColor="background1"/>
          <w:sz w:val="56"/>
          <w:szCs w:val="56"/>
          <w:lang w:val="it-IT"/>
        </w:rPr>
        <w:t xml:space="preserve">ted </w:t>
      </w:r>
      <w:r w:rsidR="004D26F4">
        <w:rPr>
          <w:rFonts w:ascii="Goudy Old Style" w:hAnsi="Goudy Old Style" w:cs="Times New Roman"/>
          <w:color w:val="FFFFFF" w:themeColor="background1"/>
          <w:sz w:val="56"/>
          <w:szCs w:val="56"/>
          <w:lang w:val="it-IT"/>
        </w:rPr>
        <w:t>and performed on</w:t>
      </w:r>
      <w:r w:rsidR="00D17DAA" w:rsidRPr="00B611DE">
        <w:rPr>
          <w:rFonts w:ascii="Goudy Old Style" w:hAnsi="Goudy Old Style" w:cs="Times New Roman"/>
          <w:color w:val="FFFFFF" w:themeColor="background1"/>
          <w:sz w:val="56"/>
          <w:szCs w:val="56"/>
          <w:lang w:val="it-IT"/>
        </w:rPr>
        <w:t xml:space="preserve"> bass guitar</w:t>
      </w:r>
      <w:r w:rsidR="00F80F1F">
        <w:rPr>
          <w:rFonts w:ascii="Goudy Old Style" w:hAnsi="Goudy Old Style" w:cs="Times New Roman"/>
          <w:color w:val="FFFFFF" w:themeColor="background1"/>
          <w:sz w:val="56"/>
          <w:szCs w:val="56"/>
          <w:lang w:val="it-IT"/>
        </w:rPr>
        <w:t xml:space="preserve"> by</w:t>
      </w:r>
    </w:p>
    <w:p w:rsidR="00D17DAA" w:rsidRPr="00F80F1F" w:rsidRDefault="00D17DAA" w:rsidP="004E0607">
      <w:pPr>
        <w:jc w:val="center"/>
        <w:rPr>
          <w:rFonts w:ascii="Times New Roman" w:hAnsi="Times New Roman" w:cs="Times New Roman"/>
          <w:color w:val="FFFFFF" w:themeColor="background1"/>
          <w:sz w:val="56"/>
          <w:szCs w:val="56"/>
          <w:lang w:val="it-IT"/>
        </w:rPr>
      </w:pPr>
      <w:r w:rsidRPr="00B611DE">
        <w:rPr>
          <w:rFonts w:ascii="Goudy Old Style" w:hAnsi="Goudy Old Style" w:cs="Times New Roman"/>
          <w:color w:val="FFFFFF" w:themeColor="background1"/>
          <w:sz w:val="56"/>
          <w:szCs w:val="56"/>
          <w:lang w:val="it-IT"/>
        </w:rPr>
        <w:t xml:space="preserve"> </w:t>
      </w:r>
      <w:r w:rsidRPr="00F80F1F">
        <w:rPr>
          <w:rFonts w:ascii="Goudy Old Style" w:hAnsi="Goudy Old Style" w:cs="Times New Roman"/>
          <w:i/>
          <w:color w:val="FFFFFF" w:themeColor="background1"/>
          <w:sz w:val="56"/>
          <w:szCs w:val="56"/>
          <w:lang w:val="it-IT"/>
        </w:rPr>
        <w:t>Mario D´Amato</w:t>
      </w:r>
    </w:p>
    <w:p w:rsidR="00826E59" w:rsidRDefault="00826E59" w:rsidP="004D26F4">
      <w:pPr>
        <w:jc w:val="center"/>
        <w:rPr>
          <w:rFonts w:ascii="Goudy Old Style" w:hAnsi="Goudy Old Style" w:cs="Times New Roman"/>
          <w:i/>
          <w:color w:val="FFFFFF" w:themeColor="background1"/>
          <w:sz w:val="52"/>
          <w:szCs w:val="52"/>
          <w:lang w:val="it-IT"/>
        </w:rPr>
      </w:pPr>
    </w:p>
    <w:p w:rsidR="00557F77" w:rsidRDefault="00557F77" w:rsidP="004E0607">
      <w:pPr>
        <w:jc w:val="center"/>
        <w:rPr>
          <w:rFonts w:ascii="Goudy Old Style" w:hAnsi="Goudy Old Style" w:cs="Times New Roman"/>
          <w:i/>
          <w:color w:val="FFFFFF" w:themeColor="background1"/>
          <w:sz w:val="52"/>
          <w:szCs w:val="52"/>
          <w:lang w:val="it-IT"/>
        </w:rPr>
      </w:pPr>
      <w:r>
        <w:rPr>
          <w:rFonts w:ascii="Goudy Old Style" w:hAnsi="Goudy Old Style" w:cs="Times New Roman"/>
          <w:i/>
          <w:noProof/>
          <w:color w:val="FFFFFF" w:themeColor="background1"/>
          <w:sz w:val="52"/>
          <w:szCs w:val="52"/>
          <w:lang w:eastAsia="fi-FI"/>
        </w:rPr>
        <w:drawing>
          <wp:inline distT="0" distB="0" distL="0" distR="0">
            <wp:extent cx="4002817" cy="4324350"/>
            <wp:effectExtent l="19050" t="0" r="0" b="0"/>
            <wp:docPr id="2" name="Kuva 1" descr="C:\Users\Elena\Desktop\bach\bac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bach\bach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817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F1D" w:rsidRPr="00557F77" w:rsidRDefault="00BA0C1A" w:rsidP="004E0607">
      <w:pPr>
        <w:jc w:val="center"/>
        <w:rPr>
          <w:rFonts w:ascii="Goudy Old Style" w:hAnsi="Goudy Old Style" w:cs="Times New Roman"/>
          <w:i/>
          <w:color w:val="FFFFFF" w:themeColor="background1"/>
          <w:sz w:val="52"/>
          <w:szCs w:val="52"/>
          <w:lang w:val="it-IT"/>
        </w:rPr>
      </w:pPr>
      <w:r>
        <w:rPr>
          <w:rFonts w:ascii="Goudy Old Style" w:hAnsi="Goudy Old Style" w:cs="Times New Roman"/>
          <w:i/>
          <w:noProof/>
          <w:color w:val="FFFFFF" w:themeColor="background1"/>
          <w:sz w:val="52"/>
          <w:szCs w:val="52"/>
          <w:lang w:eastAsia="fi-FI"/>
        </w:rPr>
        <w:drawing>
          <wp:inline distT="0" distB="0" distL="0" distR="0">
            <wp:extent cx="533400" cy="466725"/>
            <wp:effectExtent l="19050" t="0" r="0" b="0"/>
            <wp:docPr id="4" name="Kuva 2" descr="C:\Users\Elena\Desktop\logo\logo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logo\logo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97" cy="469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1DE" w:rsidRPr="00826E59" w:rsidRDefault="00B611DE" w:rsidP="004E0607">
      <w:pPr>
        <w:jc w:val="center"/>
        <w:rPr>
          <w:rFonts w:ascii="Goudy Old Style" w:hAnsi="Goudy Old Style" w:cs="Times New Roman"/>
          <w:i/>
          <w:color w:val="FFFFFF" w:themeColor="background1"/>
          <w:sz w:val="52"/>
          <w:szCs w:val="52"/>
          <w:lang w:val="it-IT"/>
        </w:rPr>
      </w:pPr>
      <w:r w:rsidRPr="00891ACF">
        <w:rPr>
          <w:rFonts w:ascii="Goudy Old Style" w:hAnsi="Goudy Old Style" w:cs="Times New Roman"/>
          <w:i/>
          <w:color w:val="FFFFFF" w:themeColor="background1"/>
          <w:sz w:val="56"/>
          <w:szCs w:val="56"/>
          <w:lang w:val="it-IT"/>
        </w:rPr>
        <w:lastRenderedPageBreak/>
        <w:t>Johann Sebastian Bach (1685-1750</w:t>
      </w:r>
      <w:r w:rsidRPr="00891ACF">
        <w:rPr>
          <w:rFonts w:ascii="Goudy Old Style" w:hAnsi="Goudy Old Style" w:cs="Times New Roman"/>
          <w:color w:val="FFFFFF" w:themeColor="background1"/>
          <w:sz w:val="56"/>
          <w:szCs w:val="56"/>
          <w:lang w:val="it-IT"/>
        </w:rPr>
        <w:t>)</w:t>
      </w:r>
    </w:p>
    <w:p w:rsidR="00B611DE" w:rsidRPr="00891ACF" w:rsidRDefault="00B611DE" w:rsidP="00B611DE">
      <w:pPr>
        <w:pStyle w:val="Otsikko"/>
        <w:rPr>
          <w:rFonts w:ascii="Goudy Old Style" w:hAnsi="Goudy Old Style"/>
          <w:sz w:val="44"/>
          <w:szCs w:val="44"/>
          <w:lang w:val="it-IT"/>
        </w:rPr>
      </w:pPr>
      <w:r w:rsidRPr="00891ACF">
        <w:rPr>
          <w:rFonts w:ascii="Goudy Old Style" w:hAnsi="Goudy Old Style"/>
          <w:sz w:val="44"/>
          <w:szCs w:val="44"/>
          <w:lang w:val="it-IT"/>
        </w:rPr>
        <w:t xml:space="preserve">                                </w:t>
      </w:r>
    </w:p>
    <w:p w:rsidR="004D09EE" w:rsidRPr="005E6216" w:rsidRDefault="00891ACF">
      <w:pP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</w:pPr>
      <w:r w:rsidRPr="005E6216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 xml:space="preserve"> </w:t>
      </w:r>
      <w:r w:rsidR="001402F4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 xml:space="preserve">Suite No. 1 in G Major, </w:t>
      </w:r>
      <w:r w:rsidR="004D09EE" w:rsidRPr="005E6216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BWV 1007</w:t>
      </w:r>
      <w:r w:rsidR="00384AC5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...............................</w:t>
      </w:r>
      <w:r w:rsidR="001402F4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..............</w:t>
      </w:r>
      <w:r w:rsidR="00384AC5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........</w:t>
      </w:r>
      <w:r w:rsidR="001402F4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</w:t>
      </w:r>
      <w:r w:rsidR="00384AC5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</w:t>
      </w:r>
      <w:r w:rsidR="001402F4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20:27</w:t>
      </w:r>
    </w:p>
    <w:p w:rsidR="00891ACF" w:rsidRPr="005E6216" w:rsidRDefault="00891ACF">
      <w:pP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</w:pPr>
      <w:r w:rsidRPr="005E6216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 xml:space="preserve"> Suite No.</w:t>
      </w:r>
      <w:r w:rsidR="001402F4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 xml:space="preserve"> 2 in D Minor, </w:t>
      </w:r>
      <w:r w:rsidR="00384AC5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BWV 1008.......................................</w:t>
      </w:r>
      <w:r w:rsidR="001402F4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...............23:26</w:t>
      </w:r>
    </w:p>
    <w:p w:rsidR="00891ACF" w:rsidRPr="005E6216" w:rsidRDefault="001402F4">
      <w:pP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</w:pPr>
      <w: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 xml:space="preserve"> Suite No. 3 in C Major, </w:t>
      </w:r>
      <w:r w:rsidR="00384AC5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BWV 1009......................................</w:t>
      </w:r>
      <w: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..............</w:t>
      </w:r>
      <w:r w:rsidR="00384AC5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</w:t>
      </w:r>
      <w: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..26:16</w:t>
      </w:r>
    </w:p>
    <w:p w:rsidR="00891ACF" w:rsidRPr="005E6216" w:rsidRDefault="00891ACF">
      <w:pP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</w:pPr>
      <w:r w:rsidRPr="005E6216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 xml:space="preserve"> Suite No. </w:t>
      </w:r>
      <w:r w:rsidR="001402F4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 xml:space="preserve">4 in BbMajor, </w:t>
      </w:r>
      <w:r w:rsidR="00384AC5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BWV 1010........................</w:t>
      </w:r>
      <w:r w:rsidR="001402F4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.............</w:t>
      </w:r>
      <w:r w:rsidR="00384AC5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................</w:t>
      </w:r>
      <w:r w:rsidR="001402F4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.28:32</w:t>
      </w:r>
    </w:p>
    <w:p w:rsidR="005E6216" w:rsidRPr="005E6216" w:rsidRDefault="00891ACF" w:rsidP="005E6216">
      <w:pP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</w:pPr>
      <w:r w:rsidRPr="005E6216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 xml:space="preserve"> Suite No. </w:t>
      </w:r>
      <w:r w:rsidR="001402F4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 xml:space="preserve">5 in C Minor, </w:t>
      </w:r>
      <w:r w:rsidR="00384AC5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BWV 1011.......................</w:t>
      </w:r>
      <w:r w:rsidR="001402F4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.............</w:t>
      </w:r>
      <w:r w:rsidR="00384AC5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................</w:t>
      </w:r>
      <w:r w:rsidR="001402F4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</w:t>
      </w:r>
      <w:r w:rsidR="00384AC5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.</w:t>
      </w:r>
      <w:r w:rsidRPr="005E6216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3</w:t>
      </w:r>
      <w:r w:rsidR="00BA0C1A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0:</w:t>
      </w:r>
      <w:r w:rsidRPr="005E6216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2</w:t>
      </w:r>
      <w:r w:rsidR="00BA0C1A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8</w:t>
      </w:r>
      <w:r w:rsidRPr="005E6216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 xml:space="preserve"> </w:t>
      </w:r>
    </w:p>
    <w:p w:rsidR="005E6216" w:rsidRPr="005E6216" w:rsidRDefault="005E6216" w:rsidP="005E6216">
      <w:pPr>
        <w:pStyle w:val="Otsikko"/>
        <w:rPr>
          <w:lang w:val="it-IT"/>
        </w:rPr>
      </w:pPr>
    </w:p>
    <w:p w:rsidR="00384AC5" w:rsidRDefault="00891ACF">
      <w:pPr>
        <w:rPr>
          <w:rFonts w:ascii="Goudy Old Style" w:hAnsi="Goudy Old Style" w:cs="Times New Roman"/>
          <w:color w:val="FFFFFF" w:themeColor="background1"/>
          <w:sz w:val="72"/>
          <w:szCs w:val="72"/>
          <w:lang w:val="it-IT"/>
        </w:rPr>
      </w:pPr>
      <w:r>
        <w:rPr>
          <w:rFonts w:ascii="Goudy Old Style" w:hAnsi="Goudy Old Style" w:cs="Times New Roman"/>
          <w:color w:val="FFFFFF" w:themeColor="background1"/>
          <w:sz w:val="72"/>
          <w:szCs w:val="72"/>
          <w:lang w:val="it-IT"/>
        </w:rPr>
        <w:t xml:space="preserve">   </w:t>
      </w:r>
      <w:r w:rsidR="001B1118">
        <w:rPr>
          <w:rFonts w:ascii="Goudy Old Style" w:hAnsi="Goudy Old Style" w:cs="Times New Roman"/>
          <w:color w:val="FFFFFF" w:themeColor="background1"/>
          <w:sz w:val="72"/>
          <w:szCs w:val="72"/>
          <w:lang w:val="it-IT"/>
        </w:rPr>
        <w:t xml:space="preserve">  </w:t>
      </w:r>
    </w:p>
    <w:p w:rsidR="00384AC5" w:rsidRDefault="00384AC5" w:rsidP="001402F4">
      <w:pPr>
        <w:jc w:val="center"/>
        <w:rPr>
          <w:rFonts w:ascii="Goudy Old Style" w:hAnsi="Goudy Old Style" w:cs="Times New Roman"/>
          <w:color w:val="FFFFFF" w:themeColor="background1"/>
          <w:sz w:val="72"/>
          <w:szCs w:val="72"/>
          <w:lang w:val="it-IT"/>
        </w:rPr>
      </w:pPr>
      <w:r>
        <w:rPr>
          <w:rFonts w:ascii="Goudy Old Style" w:hAnsi="Goudy Old Style" w:cs="Times New Roman"/>
          <w:noProof/>
          <w:color w:val="FFFFFF" w:themeColor="background1"/>
          <w:sz w:val="72"/>
          <w:szCs w:val="72"/>
          <w:lang w:eastAsia="fi-FI"/>
        </w:rPr>
        <w:drawing>
          <wp:inline distT="0" distB="0" distL="0" distR="0">
            <wp:extent cx="4134938" cy="2299063"/>
            <wp:effectExtent l="76200" t="38100" r="56062" b="44087"/>
            <wp:docPr id="3" name="Kuva 1" descr="C:\Users\Elena\Desktop\IMG_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IMG_0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296" cy="23059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E6216" w:rsidRPr="00384AC5" w:rsidRDefault="005E6216">
      <w:pPr>
        <w:rPr>
          <w:rFonts w:ascii="Goudy Old Style" w:hAnsi="Goudy Old Style" w:cs="Times New Roman"/>
          <w:color w:val="FFFFFF" w:themeColor="background1"/>
          <w:sz w:val="72"/>
          <w:szCs w:val="72"/>
          <w:lang w:val="it-IT"/>
        </w:rPr>
      </w:pPr>
      <w:r w:rsidRPr="005E6216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Recorded in Helsinki, November 2015</w:t>
      </w:r>
    </w:p>
    <w:p w:rsidR="005E6216" w:rsidRPr="005E6216" w:rsidRDefault="00826E59">
      <w:pP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</w:pPr>
      <w: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Sound Editing</w:t>
      </w:r>
      <w:r w:rsidR="00616FBF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 xml:space="preserve"> &amp; mastering</w:t>
      </w:r>
      <w: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 xml:space="preserve">: </w:t>
      </w:r>
      <w:r w:rsidR="005E6216" w:rsidRPr="005E6216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Toni Armetta</w:t>
      </w:r>
      <w:r w:rsidR="00616FBF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/</w:t>
      </w:r>
      <w: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MIA records</w:t>
      </w:r>
    </w:p>
    <w:p w:rsidR="00213DDC" w:rsidRPr="00557F77" w:rsidRDefault="00E77337">
      <w:pP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</w:pPr>
      <w:r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DVD authoring</w:t>
      </w:r>
      <w:r w:rsidR="00826E59">
        <w:rPr>
          <w:rFonts w:ascii="Goudy Old Style" w:hAnsi="Goudy Old Style" w:cs="Times New Roman"/>
          <w:color w:val="FFFFFF" w:themeColor="background1"/>
          <w:sz w:val="32"/>
          <w:szCs w:val="32"/>
          <w:lang w:val="it-IT"/>
        </w:rPr>
        <w:t>: Olli Perttula/MediaStage Ky</w:t>
      </w:r>
    </w:p>
    <w:sectPr w:rsidR="00213DDC" w:rsidRPr="00557F77" w:rsidSect="0069230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attachedTemplate r:id="rId1"/>
  <w:defaultTabStop w:val="1304"/>
  <w:hyphenationZone w:val="425"/>
  <w:characterSpacingControl w:val="doNotCompress"/>
  <w:compat/>
  <w:rsids>
    <w:rsidRoot w:val="00616FBF"/>
    <w:rsid w:val="000156FC"/>
    <w:rsid w:val="00046DBC"/>
    <w:rsid w:val="000A73D4"/>
    <w:rsid w:val="00111C8C"/>
    <w:rsid w:val="001402F4"/>
    <w:rsid w:val="00157E02"/>
    <w:rsid w:val="001A7BE1"/>
    <w:rsid w:val="001B1118"/>
    <w:rsid w:val="001E6D28"/>
    <w:rsid w:val="00213DDC"/>
    <w:rsid w:val="002D7C7B"/>
    <w:rsid w:val="00352C7D"/>
    <w:rsid w:val="00384AC5"/>
    <w:rsid w:val="004D09EE"/>
    <w:rsid w:val="004D26F4"/>
    <w:rsid w:val="004D569E"/>
    <w:rsid w:val="004E0607"/>
    <w:rsid w:val="004F0594"/>
    <w:rsid w:val="0050668A"/>
    <w:rsid w:val="0052306F"/>
    <w:rsid w:val="00557F77"/>
    <w:rsid w:val="005C3D2A"/>
    <w:rsid w:val="005E6216"/>
    <w:rsid w:val="00616FBF"/>
    <w:rsid w:val="00675282"/>
    <w:rsid w:val="00692309"/>
    <w:rsid w:val="00731A74"/>
    <w:rsid w:val="007975C0"/>
    <w:rsid w:val="007D3DC2"/>
    <w:rsid w:val="00826E59"/>
    <w:rsid w:val="00891ACF"/>
    <w:rsid w:val="008E04C3"/>
    <w:rsid w:val="008E10D2"/>
    <w:rsid w:val="00921239"/>
    <w:rsid w:val="00982955"/>
    <w:rsid w:val="009D6A8F"/>
    <w:rsid w:val="00A06F4E"/>
    <w:rsid w:val="00A527A3"/>
    <w:rsid w:val="00A675DE"/>
    <w:rsid w:val="00AC31A2"/>
    <w:rsid w:val="00AE0273"/>
    <w:rsid w:val="00B611DE"/>
    <w:rsid w:val="00BA0C1A"/>
    <w:rsid w:val="00CC7F1D"/>
    <w:rsid w:val="00CF15B6"/>
    <w:rsid w:val="00D17DAA"/>
    <w:rsid w:val="00E70E38"/>
    <w:rsid w:val="00E77337"/>
    <w:rsid w:val="00F546AE"/>
    <w:rsid w:val="00F8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ru v:ext="edit" colors="black"/>
      <o:colormenu v:ext="edit" fill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92309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982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82955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1E6D28"/>
    <w:pPr>
      <w:ind w:left="720"/>
      <w:contextualSpacing/>
    </w:pPr>
  </w:style>
  <w:style w:type="paragraph" w:styleId="Otsikko">
    <w:name w:val="Title"/>
    <w:basedOn w:val="Normaali"/>
    <w:next w:val="Normaali"/>
    <w:link w:val="OtsikkoChar"/>
    <w:uiPriority w:val="10"/>
    <w:qFormat/>
    <w:rsid w:val="00B611DE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B611DE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Hyperlinkki">
    <w:name w:val="Hyperlink"/>
    <w:basedOn w:val="Kappaleenoletusfontti"/>
    <w:uiPriority w:val="99"/>
    <w:semiHidden/>
    <w:unhideWhenUsed/>
    <w:rsid w:val="00111C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na\Desktop\bach\copertinadef.dotx" TargetMode="External"/></Relationships>
</file>

<file path=word/theme/theme1.xml><?xml version="1.0" encoding="utf-8"?>
<a:theme xmlns:a="http://schemas.openxmlformats.org/drawingml/2006/main" name="Office-teema">
  <a:themeElements>
    <a:clrScheme name="Mukautettu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A007C-D5CD-4DAF-9552-3FE45B2B9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copertinadef</Template>
  <TotalTime>5</TotalTime>
  <Pages>2</Pages>
  <Words>85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Kirjanen</dc:creator>
  <cp:lastModifiedBy>Elena Kirjanen</cp:lastModifiedBy>
  <cp:revision>2</cp:revision>
  <dcterms:created xsi:type="dcterms:W3CDTF">2016-06-14T20:18:00Z</dcterms:created>
  <dcterms:modified xsi:type="dcterms:W3CDTF">2016-06-27T15:27:00Z</dcterms:modified>
</cp:coreProperties>
</file>